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48F6B" w14:textId="77777777" w:rsidR="00960AC5" w:rsidRDefault="00960AC5" w:rsidP="00960AC5">
      <w:pPr>
        <w:pStyle w:val="Title"/>
        <w:jc w:val="left"/>
        <w:rPr>
          <w:sz w:val="36"/>
        </w:rPr>
      </w:pPr>
    </w:p>
    <w:p w14:paraId="56DEC6CC" w14:textId="77777777" w:rsidR="00960AC5" w:rsidRDefault="00960AC5" w:rsidP="00960AC5">
      <w:pPr>
        <w:pStyle w:val="Title"/>
        <w:jc w:val="left"/>
        <w:rPr>
          <w:sz w:val="36"/>
        </w:rPr>
      </w:pPr>
    </w:p>
    <w:p w14:paraId="3B7D7287" w14:textId="77777777" w:rsidR="00960AC5" w:rsidRDefault="00960AC5" w:rsidP="00960AC5">
      <w:pPr>
        <w:pStyle w:val="Title"/>
        <w:jc w:val="left"/>
        <w:rPr>
          <w:sz w:val="36"/>
        </w:rPr>
      </w:pPr>
    </w:p>
    <w:p w14:paraId="569F6687" w14:textId="77777777" w:rsidR="00960AC5" w:rsidRDefault="00960AC5" w:rsidP="00960AC5">
      <w:pPr>
        <w:pStyle w:val="Title"/>
        <w:jc w:val="left"/>
        <w:rPr>
          <w:sz w:val="36"/>
        </w:rPr>
      </w:pPr>
    </w:p>
    <w:p w14:paraId="3C2D3FCE" w14:textId="77777777" w:rsidR="00960AC5" w:rsidRDefault="00960AC5" w:rsidP="00960AC5">
      <w:pPr>
        <w:pStyle w:val="Title"/>
        <w:jc w:val="left"/>
        <w:rPr>
          <w:sz w:val="36"/>
        </w:rPr>
      </w:pPr>
    </w:p>
    <w:p w14:paraId="2EF597DB" w14:textId="77777777" w:rsidR="00960AC5" w:rsidRDefault="00960AC5" w:rsidP="00960AC5">
      <w:pPr>
        <w:pStyle w:val="Title"/>
        <w:jc w:val="left"/>
        <w:rPr>
          <w:sz w:val="36"/>
        </w:rPr>
      </w:pPr>
    </w:p>
    <w:p w14:paraId="1ECF741E" w14:textId="77777777" w:rsidR="00960AC5" w:rsidRDefault="00960AC5" w:rsidP="00960AC5">
      <w:pPr>
        <w:pStyle w:val="Title"/>
        <w:jc w:val="left"/>
        <w:rPr>
          <w:sz w:val="36"/>
        </w:rPr>
      </w:pPr>
    </w:p>
    <w:p w14:paraId="17A66849" w14:textId="77777777" w:rsidR="00960AC5" w:rsidRDefault="00960AC5" w:rsidP="00960AC5">
      <w:pPr>
        <w:pStyle w:val="Title"/>
        <w:jc w:val="left"/>
        <w:rPr>
          <w:sz w:val="36"/>
        </w:rPr>
      </w:pPr>
    </w:p>
    <w:p w14:paraId="65FB73A3" w14:textId="77777777" w:rsidR="00960AC5" w:rsidRDefault="00960AC5" w:rsidP="00960AC5">
      <w:pPr>
        <w:pStyle w:val="Title"/>
        <w:jc w:val="left"/>
        <w:rPr>
          <w:sz w:val="36"/>
        </w:rPr>
      </w:pPr>
    </w:p>
    <w:p w14:paraId="7A901A1D" w14:textId="77777777" w:rsidR="00960AC5" w:rsidRDefault="00960AC5" w:rsidP="00960AC5">
      <w:pPr>
        <w:pStyle w:val="Title"/>
        <w:jc w:val="left"/>
        <w:rPr>
          <w:sz w:val="36"/>
        </w:rPr>
      </w:pPr>
    </w:p>
    <w:p w14:paraId="0546CBF1" w14:textId="77777777" w:rsidR="00960AC5" w:rsidRDefault="00960AC5" w:rsidP="00960AC5">
      <w:pPr>
        <w:pStyle w:val="Title"/>
        <w:jc w:val="left"/>
        <w:rPr>
          <w:sz w:val="36"/>
        </w:rPr>
      </w:pPr>
    </w:p>
    <w:p w14:paraId="080A8457" w14:textId="77777777" w:rsidR="00960AC5" w:rsidRDefault="00960AC5" w:rsidP="00960AC5">
      <w:pPr>
        <w:pStyle w:val="Title"/>
        <w:jc w:val="left"/>
        <w:rPr>
          <w:sz w:val="36"/>
        </w:rPr>
      </w:pPr>
    </w:p>
    <w:p w14:paraId="1683C264" w14:textId="77777777" w:rsidR="00960AC5" w:rsidRPr="005F4B42" w:rsidRDefault="00960AC5" w:rsidP="00960AC5">
      <w:pPr>
        <w:pStyle w:val="Title"/>
        <w:rPr>
          <w:sz w:val="52"/>
          <w:szCs w:val="52"/>
        </w:rPr>
      </w:pPr>
      <w:r w:rsidRPr="005F4B42">
        <w:rPr>
          <w:sz w:val="52"/>
          <w:szCs w:val="52"/>
        </w:rPr>
        <w:t>Germoe Parish Council</w:t>
      </w:r>
    </w:p>
    <w:p w14:paraId="57C5466D" w14:textId="77777777" w:rsidR="00960AC5" w:rsidRDefault="00960AC5" w:rsidP="00960AC5">
      <w:pPr>
        <w:pStyle w:val="Title"/>
        <w:jc w:val="left"/>
        <w:rPr>
          <w:sz w:val="36"/>
        </w:rPr>
      </w:pPr>
    </w:p>
    <w:p w14:paraId="462BA41B" w14:textId="77777777" w:rsidR="00B6420F" w:rsidRDefault="00BD4760" w:rsidP="00B6420F">
      <w:pPr>
        <w:pStyle w:val="Title"/>
        <w:rPr>
          <w:sz w:val="36"/>
        </w:rPr>
      </w:pPr>
      <w:r>
        <w:rPr>
          <w:sz w:val="36"/>
        </w:rPr>
        <w:t>202</w:t>
      </w:r>
      <w:r w:rsidR="009524E8">
        <w:rPr>
          <w:sz w:val="36"/>
        </w:rPr>
        <w:t>3</w:t>
      </w:r>
      <w:r w:rsidR="004D22A6">
        <w:rPr>
          <w:sz w:val="36"/>
        </w:rPr>
        <w:t xml:space="preserve"> – </w:t>
      </w:r>
      <w:r>
        <w:rPr>
          <w:sz w:val="36"/>
        </w:rPr>
        <w:t>202</w:t>
      </w:r>
      <w:r w:rsidR="009524E8">
        <w:rPr>
          <w:sz w:val="36"/>
        </w:rPr>
        <w:t>4</w:t>
      </w:r>
    </w:p>
    <w:p w14:paraId="134377DA" w14:textId="77777777" w:rsidR="00B6420F" w:rsidRDefault="00B6420F" w:rsidP="00960AC5">
      <w:pPr>
        <w:pStyle w:val="Title"/>
        <w:jc w:val="left"/>
        <w:rPr>
          <w:sz w:val="36"/>
        </w:rPr>
      </w:pPr>
    </w:p>
    <w:p w14:paraId="1E59AA15" w14:textId="77777777" w:rsidR="00B6420F" w:rsidRDefault="00B6420F" w:rsidP="00960AC5">
      <w:pPr>
        <w:pStyle w:val="Title"/>
        <w:jc w:val="left"/>
        <w:rPr>
          <w:sz w:val="36"/>
        </w:rPr>
      </w:pPr>
    </w:p>
    <w:p w14:paraId="70DEB0D5" w14:textId="77777777" w:rsidR="00960AC5" w:rsidRDefault="00960AC5" w:rsidP="00960AC5">
      <w:pPr>
        <w:pStyle w:val="Title"/>
        <w:rPr>
          <w:sz w:val="36"/>
        </w:rPr>
      </w:pPr>
      <w:r>
        <w:rPr>
          <w:sz w:val="36"/>
        </w:rPr>
        <w:t>Year End Explanations of Variances</w:t>
      </w:r>
    </w:p>
    <w:p w14:paraId="2A32C6FA" w14:textId="77777777" w:rsidR="00960AC5" w:rsidRDefault="00960AC5" w:rsidP="00960AC5">
      <w:pPr>
        <w:pStyle w:val="Title"/>
        <w:jc w:val="left"/>
        <w:rPr>
          <w:sz w:val="36"/>
        </w:rPr>
      </w:pPr>
    </w:p>
    <w:p w14:paraId="7908385D" w14:textId="77777777" w:rsidR="00960AC5" w:rsidRDefault="00960AC5" w:rsidP="00960AC5">
      <w:pPr>
        <w:pStyle w:val="Title"/>
        <w:jc w:val="left"/>
        <w:rPr>
          <w:sz w:val="36"/>
        </w:rPr>
      </w:pPr>
    </w:p>
    <w:p w14:paraId="4B6735EE" w14:textId="77777777" w:rsidR="00960AC5" w:rsidRDefault="00960AC5" w:rsidP="00960AC5">
      <w:pPr>
        <w:pStyle w:val="Title"/>
        <w:jc w:val="left"/>
        <w:rPr>
          <w:sz w:val="36"/>
        </w:rPr>
      </w:pPr>
      <w:r>
        <w:rPr>
          <w:sz w:val="36"/>
        </w:rPr>
        <w:br w:type="page"/>
      </w:r>
      <w:r>
        <w:rPr>
          <w:sz w:val="36"/>
        </w:rPr>
        <w:lastRenderedPageBreak/>
        <w:t>Germoe Parish Council</w:t>
      </w:r>
    </w:p>
    <w:p w14:paraId="518CC5E6" w14:textId="77777777" w:rsidR="00960AC5" w:rsidRDefault="00960AC5" w:rsidP="00960AC5">
      <w:pPr>
        <w:rPr>
          <w:sz w:val="24"/>
          <w:szCs w:val="24"/>
        </w:rPr>
      </w:pPr>
    </w:p>
    <w:p w14:paraId="2090EB9D" w14:textId="77777777" w:rsidR="00A914AD" w:rsidRDefault="00BD4760" w:rsidP="00490D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BOX </w:t>
      </w:r>
      <w:proofErr w:type="gramStart"/>
      <w:r>
        <w:rPr>
          <w:b/>
          <w:sz w:val="24"/>
          <w:szCs w:val="24"/>
        </w:rPr>
        <w:t xml:space="preserve">3  </w:t>
      </w:r>
      <w:r w:rsidRPr="00BD4760">
        <w:rPr>
          <w:b/>
          <w:sz w:val="24"/>
          <w:szCs w:val="24"/>
        </w:rPr>
        <w:t>TOTAL</w:t>
      </w:r>
      <w:proofErr w:type="gramEnd"/>
      <w:r w:rsidRPr="00BD4760">
        <w:rPr>
          <w:b/>
          <w:sz w:val="24"/>
          <w:szCs w:val="24"/>
        </w:rPr>
        <w:t xml:space="preserve"> OTHER RECEIPTS</w:t>
      </w:r>
    </w:p>
    <w:p w14:paraId="72AB9E74" w14:textId="77777777" w:rsidR="00996AA5" w:rsidRPr="002E3FF5" w:rsidRDefault="00996AA5" w:rsidP="00996AA5">
      <w:pPr>
        <w:rPr>
          <w:sz w:val="8"/>
          <w:szCs w:val="8"/>
        </w:rPr>
      </w:pPr>
    </w:p>
    <w:p w14:paraId="3CEABFBA" w14:textId="77777777" w:rsidR="00D71674" w:rsidRPr="00ED4893" w:rsidRDefault="00996AA5" w:rsidP="00D71674">
      <w:pPr>
        <w:jc w:val="both"/>
        <w:rPr>
          <w:sz w:val="24"/>
          <w:szCs w:val="24"/>
        </w:rPr>
      </w:pPr>
      <w:r w:rsidRPr="00C238E1">
        <w:rPr>
          <w:sz w:val="24"/>
          <w:szCs w:val="24"/>
        </w:rPr>
        <w:t xml:space="preserve">Variation – </w:t>
      </w:r>
      <w:r w:rsidR="00ED4893">
        <w:rPr>
          <w:sz w:val="24"/>
          <w:szCs w:val="24"/>
        </w:rPr>
        <w:t xml:space="preserve">decrease </w:t>
      </w:r>
      <w:r w:rsidRPr="00C238E1">
        <w:rPr>
          <w:sz w:val="24"/>
          <w:szCs w:val="24"/>
        </w:rPr>
        <w:t xml:space="preserve">of £ </w:t>
      </w:r>
      <w:proofErr w:type="gramStart"/>
      <w:r w:rsidR="00ED4893">
        <w:rPr>
          <w:sz w:val="24"/>
          <w:szCs w:val="24"/>
        </w:rPr>
        <w:t>3,181.09</w:t>
      </w:r>
      <w:r w:rsidRPr="00C238E1">
        <w:rPr>
          <w:sz w:val="24"/>
          <w:szCs w:val="24"/>
        </w:rPr>
        <w:t xml:space="preserve">  </w:t>
      </w:r>
      <w:r w:rsidR="00ED4893">
        <w:rPr>
          <w:sz w:val="24"/>
          <w:szCs w:val="24"/>
        </w:rPr>
        <w:t>(</w:t>
      </w:r>
      <w:proofErr w:type="gramEnd"/>
      <w:r w:rsidR="00ED4893">
        <w:rPr>
          <w:sz w:val="24"/>
          <w:szCs w:val="24"/>
        </w:rPr>
        <w:t>-</w:t>
      </w:r>
      <w:r w:rsidR="00ED4893" w:rsidRPr="00ED4893">
        <w:rPr>
          <w:sz w:val="24"/>
          <w:szCs w:val="24"/>
        </w:rPr>
        <w:t>52.875</w:t>
      </w:r>
      <w:r w:rsidR="00ED4893">
        <w:rPr>
          <w:sz w:val="24"/>
          <w:szCs w:val="24"/>
        </w:rPr>
        <w:t>%)</w:t>
      </w:r>
    </w:p>
    <w:p w14:paraId="14CA1884" w14:textId="77777777" w:rsidR="00D71674" w:rsidRDefault="00D71674" w:rsidP="00D7167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£  </w:t>
      </w:r>
    </w:p>
    <w:p w14:paraId="281B408B" w14:textId="77777777" w:rsidR="00D71674" w:rsidRPr="00490D95" w:rsidRDefault="00D71674" w:rsidP="00D71674">
      <w:pPr>
        <w:rPr>
          <w:sz w:val="8"/>
          <w:szCs w:val="8"/>
        </w:rPr>
      </w:pPr>
    </w:p>
    <w:p w14:paraId="3887DE00" w14:textId="77777777" w:rsidR="00BD4760" w:rsidRDefault="00996AA5" w:rsidP="00D71674">
      <w:pPr>
        <w:rPr>
          <w:sz w:val="24"/>
          <w:szCs w:val="24"/>
        </w:rPr>
      </w:pPr>
      <w:r w:rsidRPr="00996AA5">
        <w:rPr>
          <w:sz w:val="24"/>
          <w:szCs w:val="24"/>
        </w:rPr>
        <w:t>LMP</w:t>
      </w:r>
      <w:r>
        <w:rPr>
          <w:sz w:val="24"/>
          <w:szCs w:val="24"/>
        </w:rPr>
        <w:t xml:space="preserve"> grant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ED4893">
        <w:rPr>
          <w:sz w:val="24"/>
          <w:szCs w:val="24"/>
        </w:rPr>
        <w:t xml:space="preserve">-     216.11   </w:t>
      </w:r>
    </w:p>
    <w:p w14:paraId="4F5C871B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Interest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  <w:t xml:space="preserve">-         </w:t>
      </w:r>
      <w:r w:rsidR="00ED4893">
        <w:rPr>
          <w:sz w:val="24"/>
          <w:szCs w:val="24"/>
        </w:rPr>
        <w:t>6.39</w:t>
      </w:r>
    </w:p>
    <w:p w14:paraId="2BB8003C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Miscellaneous income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ED4893">
        <w:rPr>
          <w:sz w:val="24"/>
          <w:szCs w:val="24"/>
        </w:rPr>
        <w:t>+</w:t>
      </w:r>
      <w:r w:rsidR="00D71674">
        <w:rPr>
          <w:sz w:val="24"/>
          <w:szCs w:val="24"/>
        </w:rPr>
        <w:t xml:space="preserve">      </w:t>
      </w:r>
      <w:r w:rsidR="00ED4893">
        <w:rPr>
          <w:sz w:val="24"/>
          <w:szCs w:val="24"/>
        </w:rPr>
        <w:t>35.22</w:t>
      </w:r>
    </w:p>
    <w:p w14:paraId="4CEDC714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Refund of VAT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  <w:t xml:space="preserve">+    </w:t>
      </w:r>
      <w:r w:rsidR="00ED4893">
        <w:rPr>
          <w:sz w:val="24"/>
          <w:szCs w:val="24"/>
        </w:rPr>
        <w:t>536.01</w:t>
      </w:r>
    </w:p>
    <w:p w14:paraId="58FB1677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Grants received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ED4893">
        <w:rPr>
          <w:sz w:val="24"/>
          <w:szCs w:val="24"/>
        </w:rPr>
        <w:t>-</w:t>
      </w:r>
      <w:r w:rsidR="00D71674">
        <w:rPr>
          <w:sz w:val="24"/>
          <w:szCs w:val="24"/>
        </w:rPr>
        <w:t xml:space="preserve">    </w:t>
      </w:r>
      <w:r w:rsidR="00ED4893">
        <w:rPr>
          <w:sz w:val="24"/>
          <w:szCs w:val="24"/>
        </w:rPr>
        <w:t xml:space="preserve"> 265.05</w:t>
      </w:r>
    </w:p>
    <w:p w14:paraId="3399C905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Closed Churchyard grant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  <w:t xml:space="preserve">+       </w:t>
      </w:r>
      <w:r w:rsidR="00ED4893">
        <w:rPr>
          <w:sz w:val="24"/>
          <w:szCs w:val="24"/>
        </w:rPr>
        <w:t>12.21</w:t>
      </w:r>
    </w:p>
    <w:p w14:paraId="2DC18CF9" w14:textId="77777777" w:rsid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Walks booklet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  <w:t xml:space="preserve">-       </w:t>
      </w:r>
      <w:r w:rsidR="00ED4893">
        <w:rPr>
          <w:sz w:val="24"/>
          <w:szCs w:val="24"/>
        </w:rPr>
        <w:t xml:space="preserve">   0.00 </w:t>
      </w:r>
    </w:p>
    <w:p w14:paraId="754A0339" w14:textId="77777777" w:rsidR="00996AA5" w:rsidRPr="00996AA5" w:rsidRDefault="00996AA5" w:rsidP="00D71674">
      <w:pPr>
        <w:rPr>
          <w:sz w:val="24"/>
          <w:szCs w:val="24"/>
        </w:rPr>
      </w:pPr>
      <w:r>
        <w:rPr>
          <w:sz w:val="24"/>
          <w:szCs w:val="24"/>
        </w:rPr>
        <w:t>CIL receipt</w:t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D71674">
        <w:rPr>
          <w:sz w:val="24"/>
          <w:szCs w:val="24"/>
        </w:rPr>
        <w:tab/>
      </w:r>
      <w:r w:rsidR="00ED4893">
        <w:rPr>
          <w:sz w:val="24"/>
          <w:szCs w:val="24"/>
        </w:rPr>
        <w:t xml:space="preserve">-  </w:t>
      </w:r>
      <w:r w:rsidR="00D71674">
        <w:rPr>
          <w:sz w:val="24"/>
          <w:szCs w:val="24"/>
        </w:rPr>
        <w:t xml:space="preserve"> 3,276.98</w:t>
      </w:r>
    </w:p>
    <w:p w14:paraId="336A8896" w14:textId="77777777" w:rsidR="00D71674" w:rsidRPr="00C238E1" w:rsidRDefault="00D71674" w:rsidP="00D71674">
      <w:pPr>
        <w:pStyle w:val="Title"/>
        <w:jc w:val="both"/>
        <w:rPr>
          <w:b w:val="0"/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  <w:t>__________</w:t>
      </w:r>
    </w:p>
    <w:p w14:paraId="1906A51B" w14:textId="77777777" w:rsidR="00D71674" w:rsidRDefault="00D71674" w:rsidP="00D71674">
      <w:pPr>
        <w:pStyle w:val="Title"/>
        <w:jc w:val="both"/>
        <w:rPr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="00ED4893">
        <w:rPr>
          <w:b w:val="0"/>
          <w:bCs/>
          <w:smallCaps w:val="0"/>
          <w:sz w:val="24"/>
        </w:rPr>
        <w:t>-</w:t>
      </w:r>
      <w:r>
        <w:rPr>
          <w:bCs/>
          <w:smallCaps w:val="0"/>
          <w:sz w:val="24"/>
        </w:rPr>
        <w:t xml:space="preserve"> </w:t>
      </w:r>
      <w:r w:rsidRPr="00C238E1">
        <w:rPr>
          <w:bCs/>
          <w:smallCaps w:val="0"/>
          <w:sz w:val="24"/>
        </w:rPr>
        <w:t xml:space="preserve"> </w:t>
      </w:r>
      <w:r w:rsidR="00ED4893" w:rsidRPr="00ED4893">
        <w:rPr>
          <w:bCs/>
          <w:smallCaps w:val="0"/>
          <w:sz w:val="24"/>
        </w:rPr>
        <w:t xml:space="preserve">3,181.09 </w:t>
      </w:r>
    </w:p>
    <w:p w14:paraId="2EF8C2A5" w14:textId="77777777" w:rsidR="00ED4893" w:rsidRDefault="00ED4893" w:rsidP="00D71674">
      <w:pPr>
        <w:pStyle w:val="Title"/>
        <w:jc w:val="both"/>
        <w:rPr>
          <w:bCs/>
          <w:smallCaps w:val="0"/>
          <w:sz w:val="24"/>
        </w:rPr>
      </w:pPr>
    </w:p>
    <w:p w14:paraId="184FF282" w14:textId="77777777" w:rsidR="007D6B37" w:rsidRPr="00996AA5" w:rsidRDefault="007D6B37" w:rsidP="007D6B37">
      <w:pPr>
        <w:jc w:val="both"/>
        <w:rPr>
          <w:sz w:val="24"/>
          <w:szCs w:val="24"/>
        </w:rPr>
      </w:pPr>
    </w:p>
    <w:p w14:paraId="4E173267" w14:textId="77777777" w:rsidR="007D6B37" w:rsidRPr="000E48FD" w:rsidRDefault="007D6B37" w:rsidP="007D6B3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BOX </w:t>
      </w:r>
      <w:proofErr w:type="gramStart"/>
      <w:r>
        <w:rPr>
          <w:b/>
          <w:sz w:val="24"/>
          <w:szCs w:val="24"/>
        </w:rPr>
        <w:t>6</w:t>
      </w:r>
      <w:r w:rsidRPr="000E48FD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ALL</w:t>
      </w:r>
      <w:proofErr w:type="gramEnd"/>
      <w:r>
        <w:rPr>
          <w:b/>
          <w:sz w:val="24"/>
          <w:szCs w:val="24"/>
        </w:rPr>
        <w:t xml:space="preserve"> OTHER PAYMENTS</w:t>
      </w:r>
    </w:p>
    <w:p w14:paraId="6AF576B4" w14:textId="77777777" w:rsidR="007D6B37" w:rsidRPr="002E3FF5" w:rsidRDefault="007D6B37" w:rsidP="007D6B37">
      <w:pPr>
        <w:rPr>
          <w:sz w:val="8"/>
          <w:szCs w:val="8"/>
        </w:rPr>
      </w:pPr>
    </w:p>
    <w:p w14:paraId="65D7B6B3" w14:textId="77777777" w:rsidR="007D6B37" w:rsidRPr="00C238E1" w:rsidRDefault="007D6B37" w:rsidP="007D6B37">
      <w:pPr>
        <w:jc w:val="both"/>
        <w:rPr>
          <w:sz w:val="24"/>
          <w:szCs w:val="24"/>
        </w:rPr>
      </w:pPr>
      <w:r w:rsidRPr="00C238E1">
        <w:rPr>
          <w:sz w:val="24"/>
          <w:szCs w:val="24"/>
        </w:rPr>
        <w:t>Variation –</w:t>
      </w:r>
      <w:r w:rsidR="00F66116">
        <w:rPr>
          <w:sz w:val="24"/>
          <w:szCs w:val="24"/>
        </w:rPr>
        <w:t>decrease</w:t>
      </w:r>
      <w:r w:rsidRPr="00C238E1">
        <w:rPr>
          <w:sz w:val="24"/>
          <w:szCs w:val="24"/>
        </w:rPr>
        <w:t xml:space="preserve"> of £ </w:t>
      </w:r>
      <w:proofErr w:type="gramStart"/>
      <w:r w:rsidR="00F66116">
        <w:rPr>
          <w:sz w:val="24"/>
          <w:szCs w:val="24"/>
        </w:rPr>
        <w:t>2,830.30</w:t>
      </w:r>
      <w:r w:rsidRPr="00C238E1">
        <w:rPr>
          <w:sz w:val="24"/>
          <w:szCs w:val="24"/>
        </w:rPr>
        <w:t xml:space="preserve">  (</w:t>
      </w:r>
      <w:proofErr w:type="gramEnd"/>
      <w:r w:rsidR="00F66116">
        <w:rPr>
          <w:sz w:val="24"/>
          <w:szCs w:val="24"/>
        </w:rPr>
        <w:t>-</w:t>
      </w:r>
      <w:r w:rsidR="00F66116" w:rsidRPr="00F66116">
        <w:rPr>
          <w:sz w:val="24"/>
          <w:szCs w:val="24"/>
        </w:rPr>
        <w:t>20.87</w:t>
      </w:r>
      <w:r w:rsidR="00F66116">
        <w:rPr>
          <w:sz w:val="24"/>
          <w:szCs w:val="24"/>
        </w:rPr>
        <w:t>)</w:t>
      </w:r>
    </w:p>
    <w:p w14:paraId="1F88CCAB" w14:textId="77777777" w:rsidR="007D6B37" w:rsidRPr="00E2023D" w:rsidRDefault="007D6B37" w:rsidP="007D6B37">
      <w:pPr>
        <w:jc w:val="both"/>
        <w:rPr>
          <w:sz w:val="8"/>
          <w:szCs w:val="8"/>
        </w:rPr>
      </w:pPr>
    </w:p>
    <w:p w14:paraId="5E207537" w14:textId="77777777" w:rsidR="007D6B37" w:rsidRDefault="007D6B37" w:rsidP="007D6B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£  </w:t>
      </w:r>
    </w:p>
    <w:p w14:paraId="1E3DA88F" w14:textId="77777777" w:rsidR="007D6B37" w:rsidRPr="00490D95" w:rsidRDefault="007D6B37" w:rsidP="0040685B">
      <w:pPr>
        <w:rPr>
          <w:sz w:val="8"/>
          <w:szCs w:val="8"/>
        </w:rPr>
      </w:pPr>
    </w:p>
    <w:p w14:paraId="3E7826CE" w14:textId="77777777" w:rsidR="0040685B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Travel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D71674">
        <w:rPr>
          <w:b w:val="0"/>
          <w:bCs/>
          <w:smallCaps w:val="0"/>
          <w:sz w:val="24"/>
          <w:szCs w:val="24"/>
        </w:rPr>
        <w:t>-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  </w:t>
      </w:r>
      <w:r w:rsidR="00D71674">
        <w:rPr>
          <w:b w:val="0"/>
          <w:bCs/>
          <w:smallCaps w:val="0"/>
          <w:sz w:val="24"/>
          <w:szCs w:val="24"/>
        </w:rPr>
        <w:t xml:space="preserve"> </w:t>
      </w:r>
      <w:r w:rsidR="00FC134E" w:rsidRPr="00FC134E">
        <w:rPr>
          <w:b w:val="0"/>
          <w:bCs/>
          <w:smallCaps w:val="0"/>
          <w:sz w:val="24"/>
          <w:szCs w:val="24"/>
        </w:rPr>
        <w:t xml:space="preserve"> 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</w:t>
      </w:r>
      <w:r w:rsidR="00ED4893">
        <w:rPr>
          <w:b w:val="0"/>
          <w:bCs/>
          <w:smallCaps w:val="0"/>
          <w:sz w:val="24"/>
          <w:szCs w:val="24"/>
        </w:rPr>
        <w:t>45.90</w:t>
      </w:r>
    </w:p>
    <w:p w14:paraId="227570CC" w14:textId="77777777" w:rsidR="007D6B37" w:rsidRPr="00FC134E" w:rsidRDefault="007D6B37" w:rsidP="00FC134E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Administration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+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  </w:t>
      </w:r>
      <w:r w:rsidR="00FC134E" w:rsidRPr="00FC134E">
        <w:rPr>
          <w:b w:val="0"/>
          <w:bCs/>
          <w:smallCaps w:val="0"/>
          <w:sz w:val="24"/>
          <w:szCs w:val="24"/>
        </w:rPr>
        <w:t xml:space="preserve"> </w:t>
      </w:r>
      <w:r w:rsidR="00ED4893">
        <w:rPr>
          <w:b w:val="0"/>
          <w:bCs/>
          <w:smallCaps w:val="0"/>
          <w:sz w:val="24"/>
          <w:szCs w:val="24"/>
        </w:rPr>
        <w:t>213.12</w:t>
      </w:r>
    </w:p>
    <w:p w14:paraId="0E751249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Insurance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 xml:space="preserve">+ 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</w:t>
      </w:r>
      <w:r w:rsidR="00D71674">
        <w:rPr>
          <w:b w:val="0"/>
          <w:bCs/>
          <w:smallCaps w:val="0"/>
          <w:sz w:val="24"/>
          <w:szCs w:val="24"/>
        </w:rPr>
        <w:t xml:space="preserve">  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 </w:t>
      </w:r>
      <w:r w:rsidR="00ED4893">
        <w:rPr>
          <w:b w:val="0"/>
          <w:bCs/>
          <w:smallCaps w:val="0"/>
          <w:sz w:val="24"/>
          <w:szCs w:val="24"/>
        </w:rPr>
        <w:t>35.96</w:t>
      </w:r>
    </w:p>
    <w:p w14:paraId="3C4B3BA2" w14:textId="77777777" w:rsidR="00ED4893" w:rsidRDefault="00ED4893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ED4893">
        <w:rPr>
          <w:b w:val="0"/>
          <w:bCs/>
          <w:smallCaps w:val="0"/>
          <w:sz w:val="24"/>
          <w:szCs w:val="24"/>
        </w:rPr>
        <w:t>Subscriptions</w:t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  <w:t>+   278.98</w:t>
      </w:r>
    </w:p>
    <w:p w14:paraId="2D3B89C6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Election expenses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D71674">
        <w:rPr>
          <w:b w:val="0"/>
          <w:bCs/>
          <w:smallCaps w:val="0"/>
          <w:sz w:val="24"/>
          <w:szCs w:val="24"/>
        </w:rPr>
        <w:tab/>
        <w:t>-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 </w:t>
      </w:r>
      <w:r w:rsidR="00FC134E" w:rsidRPr="00FC134E">
        <w:rPr>
          <w:b w:val="0"/>
          <w:bCs/>
          <w:smallCaps w:val="0"/>
          <w:sz w:val="24"/>
          <w:szCs w:val="24"/>
        </w:rPr>
        <w:t xml:space="preserve"> 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</w:t>
      </w:r>
      <w:r w:rsidR="00ED4893">
        <w:rPr>
          <w:b w:val="0"/>
          <w:bCs/>
          <w:smallCaps w:val="0"/>
          <w:sz w:val="24"/>
          <w:szCs w:val="24"/>
        </w:rPr>
        <w:t xml:space="preserve">    0.00</w:t>
      </w:r>
    </w:p>
    <w:p w14:paraId="60213530" w14:textId="77777777" w:rsidR="00F66116" w:rsidRDefault="00F66116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66116">
        <w:rPr>
          <w:b w:val="0"/>
          <w:bCs/>
          <w:smallCaps w:val="0"/>
          <w:sz w:val="24"/>
          <w:szCs w:val="24"/>
        </w:rPr>
        <w:t>Councillor’s Training</w:t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  <w:t>+     30.00</w:t>
      </w:r>
    </w:p>
    <w:p w14:paraId="75025E7B" w14:textId="77777777" w:rsidR="00F66116" w:rsidRPr="00FC134E" w:rsidRDefault="00F66116" w:rsidP="00F66116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Audit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  <w:t xml:space="preserve">+       </w:t>
      </w:r>
      <w:r>
        <w:rPr>
          <w:b w:val="0"/>
          <w:bCs/>
          <w:smallCaps w:val="0"/>
          <w:sz w:val="24"/>
          <w:szCs w:val="24"/>
        </w:rPr>
        <w:t>5.50</w:t>
      </w:r>
    </w:p>
    <w:p w14:paraId="76EF9209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Miscellaneous purchases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D71674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+</w:t>
      </w:r>
      <w:r w:rsidR="0040685B" w:rsidRPr="00FC134E">
        <w:rPr>
          <w:b w:val="0"/>
          <w:bCs/>
          <w:smallCaps w:val="0"/>
          <w:sz w:val="24"/>
          <w:szCs w:val="24"/>
        </w:rPr>
        <w:t xml:space="preserve">   </w:t>
      </w:r>
      <w:r w:rsidR="00ED4893">
        <w:rPr>
          <w:b w:val="0"/>
          <w:bCs/>
          <w:smallCaps w:val="0"/>
          <w:sz w:val="24"/>
          <w:szCs w:val="24"/>
        </w:rPr>
        <w:t>548.75</w:t>
      </w:r>
    </w:p>
    <w:p w14:paraId="5FC25F20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Maintenance/repairs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-    756.31</w:t>
      </w:r>
    </w:p>
    <w:p w14:paraId="3EC83235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Donations and grants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2C08E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-        2.86</w:t>
      </w:r>
    </w:p>
    <w:p w14:paraId="213ADE18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Footpaths and open spaces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-      86.72</w:t>
      </w:r>
    </w:p>
    <w:p w14:paraId="6A66F317" w14:textId="77777777" w:rsidR="007D6B37" w:rsidRPr="00FC134E" w:rsidRDefault="007D6B37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 w:rsidRPr="00FC134E">
        <w:rPr>
          <w:b w:val="0"/>
          <w:bCs/>
          <w:smallCaps w:val="0"/>
          <w:sz w:val="24"/>
          <w:szCs w:val="24"/>
        </w:rPr>
        <w:t>VAT</w:t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Pr="00FC134E">
        <w:rPr>
          <w:b w:val="0"/>
          <w:bCs/>
          <w:smallCaps w:val="0"/>
          <w:sz w:val="24"/>
          <w:szCs w:val="24"/>
        </w:rPr>
        <w:tab/>
      </w:r>
      <w:r w:rsidR="0040685B" w:rsidRPr="00FC134E">
        <w:rPr>
          <w:b w:val="0"/>
          <w:bCs/>
          <w:smallCaps w:val="0"/>
          <w:sz w:val="24"/>
          <w:szCs w:val="24"/>
        </w:rPr>
        <w:tab/>
      </w:r>
      <w:r w:rsidR="00ED4893">
        <w:rPr>
          <w:b w:val="0"/>
          <w:bCs/>
          <w:smallCaps w:val="0"/>
          <w:sz w:val="24"/>
          <w:szCs w:val="24"/>
        </w:rPr>
        <w:t>-    197.72</w:t>
      </w:r>
    </w:p>
    <w:p w14:paraId="0A88B84A" w14:textId="77777777" w:rsidR="007D6B37" w:rsidRPr="00FC134E" w:rsidRDefault="002C08EE" w:rsidP="0040685B">
      <w:pPr>
        <w:pStyle w:val="Title"/>
        <w:ind w:right="-285"/>
        <w:jc w:val="left"/>
        <w:rPr>
          <w:b w:val="0"/>
          <w:bCs/>
          <w:smallCaps w:val="0"/>
          <w:sz w:val="24"/>
          <w:szCs w:val="24"/>
        </w:rPr>
      </w:pPr>
      <w:r>
        <w:rPr>
          <w:b w:val="0"/>
          <w:bCs/>
          <w:smallCaps w:val="0"/>
          <w:sz w:val="24"/>
          <w:szCs w:val="24"/>
        </w:rPr>
        <w:t>projects</w:t>
      </w:r>
      <w:r w:rsidR="007D6B37" w:rsidRPr="00FC134E">
        <w:rPr>
          <w:b w:val="0"/>
          <w:bCs/>
          <w:smallCaps w:val="0"/>
          <w:sz w:val="24"/>
          <w:szCs w:val="24"/>
        </w:rPr>
        <w:tab/>
      </w:r>
      <w:r w:rsidR="007D6B37" w:rsidRPr="00FC134E">
        <w:rPr>
          <w:b w:val="0"/>
          <w:bCs/>
          <w:smallCaps w:val="0"/>
          <w:sz w:val="24"/>
          <w:szCs w:val="24"/>
        </w:rPr>
        <w:tab/>
      </w:r>
      <w:r w:rsidR="007D6B37" w:rsidRPr="00FC134E">
        <w:rPr>
          <w:b w:val="0"/>
          <w:bCs/>
          <w:smallCaps w:val="0"/>
          <w:sz w:val="24"/>
          <w:szCs w:val="24"/>
        </w:rPr>
        <w:tab/>
      </w:r>
      <w:r w:rsidR="007D6B37" w:rsidRPr="00FC134E">
        <w:rPr>
          <w:b w:val="0"/>
          <w:bCs/>
          <w:smallCaps w:val="0"/>
          <w:sz w:val="24"/>
          <w:szCs w:val="24"/>
        </w:rPr>
        <w:tab/>
      </w:r>
      <w:r>
        <w:rPr>
          <w:b w:val="0"/>
          <w:bCs/>
          <w:smallCaps w:val="0"/>
          <w:sz w:val="24"/>
          <w:szCs w:val="24"/>
        </w:rPr>
        <w:tab/>
      </w:r>
      <w:r w:rsidR="00F66116">
        <w:rPr>
          <w:b w:val="0"/>
          <w:bCs/>
          <w:smallCaps w:val="0"/>
          <w:sz w:val="24"/>
          <w:szCs w:val="24"/>
        </w:rPr>
        <w:t>- 2,853.10</w:t>
      </w:r>
    </w:p>
    <w:p w14:paraId="3A1296D2" w14:textId="77777777" w:rsidR="00FC134E" w:rsidRPr="00C238E1" w:rsidRDefault="00FC134E" w:rsidP="00FC134E">
      <w:pPr>
        <w:pStyle w:val="Title"/>
        <w:jc w:val="both"/>
        <w:rPr>
          <w:b w:val="0"/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  <w:t>__________</w:t>
      </w:r>
    </w:p>
    <w:p w14:paraId="7630C902" w14:textId="77777777" w:rsidR="00F66116" w:rsidRPr="005D296F" w:rsidRDefault="00FC134E" w:rsidP="00F66116">
      <w:pPr>
        <w:jc w:val="both"/>
        <w:rPr>
          <w:sz w:val="24"/>
          <w:szCs w:val="24"/>
          <w:lang w:eastAsia="en-GB"/>
        </w:rPr>
      </w:pPr>
      <w:r w:rsidRPr="00C238E1">
        <w:rPr>
          <w:bCs/>
          <w:sz w:val="24"/>
        </w:rPr>
        <w:tab/>
      </w:r>
      <w:r w:rsidRPr="00C238E1">
        <w:rPr>
          <w:bCs/>
          <w:sz w:val="24"/>
        </w:rPr>
        <w:tab/>
      </w:r>
      <w:r w:rsidRPr="00C238E1">
        <w:rPr>
          <w:bCs/>
          <w:sz w:val="24"/>
        </w:rPr>
        <w:tab/>
      </w:r>
      <w:r w:rsidRPr="00C238E1">
        <w:rPr>
          <w:bCs/>
          <w:sz w:val="24"/>
        </w:rPr>
        <w:tab/>
      </w:r>
      <w:r w:rsidRPr="00C238E1">
        <w:rPr>
          <w:bCs/>
          <w:sz w:val="24"/>
        </w:rPr>
        <w:tab/>
      </w:r>
      <w:r w:rsidRPr="00C238E1">
        <w:rPr>
          <w:bCs/>
          <w:sz w:val="24"/>
        </w:rPr>
        <w:tab/>
      </w:r>
      <w:r w:rsidR="00F66116" w:rsidRPr="005D296F">
        <w:rPr>
          <w:sz w:val="24"/>
          <w:szCs w:val="24"/>
          <w:lang w:eastAsia="en-GB"/>
        </w:rPr>
        <w:t>- 2</w:t>
      </w:r>
      <w:bookmarkStart w:id="0" w:name="_Hlk163762275"/>
      <w:r w:rsidR="00F66116" w:rsidRPr="005D296F">
        <w:rPr>
          <w:sz w:val="24"/>
          <w:szCs w:val="24"/>
          <w:lang w:eastAsia="en-GB"/>
        </w:rPr>
        <w:t xml:space="preserve">,830.30 </w:t>
      </w:r>
      <w:bookmarkEnd w:id="0"/>
    </w:p>
    <w:p w14:paraId="489C3FF2" w14:textId="77777777" w:rsidR="00FC134E" w:rsidRPr="00C238E1" w:rsidRDefault="00FC134E" w:rsidP="00FC134E">
      <w:pPr>
        <w:pStyle w:val="Title"/>
        <w:jc w:val="both"/>
        <w:rPr>
          <w:bCs/>
          <w:smallCaps w:val="0"/>
          <w:sz w:val="24"/>
        </w:rPr>
      </w:pPr>
    </w:p>
    <w:p w14:paraId="2D4E083F" w14:textId="77777777" w:rsidR="00BD4760" w:rsidRPr="00BD4760" w:rsidRDefault="00BD4760" w:rsidP="00FC134E">
      <w:pPr>
        <w:pStyle w:val="Title"/>
        <w:jc w:val="both"/>
        <w:rPr>
          <w:bCs/>
          <w:smallCaps w:val="0"/>
          <w:sz w:val="24"/>
        </w:rPr>
      </w:pPr>
      <w:r w:rsidRPr="00BD4760">
        <w:rPr>
          <w:bCs/>
          <w:smallCaps w:val="0"/>
          <w:sz w:val="24"/>
        </w:rPr>
        <w:t xml:space="preserve">BOX 9 TOTAL FIXED ASSETS PLUS OTHER </w:t>
      </w:r>
      <w:proofErr w:type="gramStart"/>
      <w:r w:rsidRPr="00BD4760">
        <w:rPr>
          <w:bCs/>
          <w:smallCaps w:val="0"/>
          <w:sz w:val="24"/>
        </w:rPr>
        <w:t>LONG TERM</w:t>
      </w:r>
      <w:proofErr w:type="gramEnd"/>
      <w:r w:rsidRPr="00BD4760">
        <w:rPr>
          <w:bCs/>
          <w:smallCaps w:val="0"/>
          <w:sz w:val="24"/>
        </w:rPr>
        <w:t xml:space="preserve"> INVESTMENTS AND ASSETS</w:t>
      </w:r>
    </w:p>
    <w:p w14:paraId="259F30DB" w14:textId="77777777" w:rsidR="002C08EE" w:rsidRPr="002E3FF5" w:rsidRDefault="002C08EE" w:rsidP="002C08EE">
      <w:pPr>
        <w:rPr>
          <w:sz w:val="8"/>
          <w:szCs w:val="8"/>
        </w:rPr>
      </w:pPr>
    </w:p>
    <w:p w14:paraId="6721FE79" w14:textId="77777777" w:rsidR="002C08EE" w:rsidRPr="00C238E1" w:rsidRDefault="002C08EE" w:rsidP="002C08EE">
      <w:pPr>
        <w:jc w:val="both"/>
        <w:rPr>
          <w:sz w:val="24"/>
          <w:szCs w:val="24"/>
        </w:rPr>
      </w:pPr>
      <w:r w:rsidRPr="00C238E1">
        <w:rPr>
          <w:sz w:val="24"/>
          <w:szCs w:val="24"/>
        </w:rPr>
        <w:t xml:space="preserve">Variation – increase of £ </w:t>
      </w:r>
      <w:proofErr w:type="gramStart"/>
      <w:r w:rsidR="005D296F">
        <w:rPr>
          <w:sz w:val="24"/>
          <w:szCs w:val="24"/>
        </w:rPr>
        <w:t>638.95</w:t>
      </w:r>
      <w:r w:rsidRPr="00C238E1">
        <w:rPr>
          <w:sz w:val="24"/>
          <w:szCs w:val="24"/>
        </w:rPr>
        <w:t xml:space="preserve">  (</w:t>
      </w:r>
      <w:proofErr w:type="gramEnd"/>
      <w:r w:rsidRPr="00C238E1">
        <w:rPr>
          <w:sz w:val="24"/>
          <w:szCs w:val="24"/>
        </w:rPr>
        <w:t>+</w:t>
      </w:r>
      <w:r w:rsidR="005D296F" w:rsidRPr="005D296F">
        <w:rPr>
          <w:sz w:val="24"/>
          <w:szCs w:val="24"/>
        </w:rPr>
        <w:t>3.34</w:t>
      </w:r>
      <w:r w:rsidR="005D296F">
        <w:rPr>
          <w:sz w:val="24"/>
          <w:szCs w:val="24"/>
        </w:rPr>
        <w:t>%)</w:t>
      </w:r>
    </w:p>
    <w:p w14:paraId="1E2C5BA6" w14:textId="77777777" w:rsidR="002C08EE" w:rsidRPr="00E2023D" w:rsidRDefault="002C08EE" w:rsidP="002C08EE">
      <w:pPr>
        <w:jc w:val="both"/>
        <w:rPr>
          <w:sz w:val="8"/>
          <w:szCs w:val="8"/>
        </w:rPr>
      </w:pPr>
    </w:p>
    <w:p w14:paraId="26C4B42A" w14:textId="77777777" w:rsidR="002C08EE" w:rsidRDefault="002C08EE" w:rsidP="00250EB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14:paraId="63408653" w14:textId="77777777" w:rsidR="002C08EE" w:rsidRPr="00490D95" w:rsidRDefault="002C08EE" w:rsidP="00250EB3">
      <w:pPr>
        <w:rPr>
          <w:sz w:val="8"/>
          <w:szCs w:val="8"/>
        </w:rPr>
      </w:pPr>
    </w:p>
    <w:p w14:paraId="3D6DFA8A" w14:textId="77777777" w:rsidR="00B37851" w:rsidRDefault="005D296F" w:rsidP="00250EB3">
      <w:pPr>
        <w:pStyle w:val="Title"/>
        <w:jc w:val="left"/>
        <w:rPr>
          <w:b w:val="0"/>
          <w:bCs/>
          <w:smallCaps w:val="0"/>
          <w:sz w:val="24"/>
        </w:rPr>
      </w:pPr>
      <w:r>
        <w:rPr>
          <w:b w:val="0"/>
          <w:bCs/>
          <w:smallCaps w:val="0"/>
          <w:sz w:val="24"/>
        </w:rPr>
        <w:t>Laptop and ancillary equip for Clerk</w:t>
      </w:r>
      <w:r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ab/>
        <w:t xml:space="preserve">    </w:t>
      </w:r>
      <w:proofErr w:type="gramStart"/>
      <w:r>
        <w:rPr>
          <w:sz w:val="24"/>
          <w:szCs w:val="24"/>
        </w:rPr>
        <w:t xml:space="preserve">£  </w:t>
      </w:r>
      <w:r w:rsidRPr="003413D7">
        <w:rPr>
          <w:sz w:val="22"/>
          <w:szCs w:val="22"/>
        </w:rPr>
        <w:t>638.95</w:t>
      </w:r>
      <w:proofErr w:type="gramEnd"/>
    </w:p>
    <w:p w14:paraId="3F31588C" w14:textId="77777777" w:rsidR="00B37851" w:rsidRPr="00C238E1" w:rsidRDefault="00B37851" w:rsidP="00250EB3">
      <w:pPr>
        <w:pStyle w:val="Title"/>
        <w:jc w:val="left"/>
        <w:rPr>
          <w:b w:val="0"/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  <w:t>__________</w:t>
      </w:r>
    </w:p>
    <w:p w14:paraId="631ED996" w14:textId="77777777" w:rsidR="00250EB3" w:rsidRPr="00250EB3" w:rsidRDefault="00250EB3" w:rsidP="00250EB3">
      <w:pPr>
        <w:pStyle w:val="Title"/>
        <w:jc w:val="left"/>
        <w:rPr>
          <w:b w:val="0"/>
          <w:bCs/>
          <w:smallCaps w:val="0"/>
          <w:sz w:val="8"/>
          <w:szCs w:val="8"/>
        </w:rPr>
      </w:pPr>
    </w:p>
    <w:p w14:paraId="318E2A75" w14:textId="77777777" w:rsidR="00250EB3" w:rsidRPr="00C238E1" w:rsidRDefault="00B37851" w:rsidP="00250EB3">
      <w:pPr>
        <w:pStyle w:val="Title"/>
        <w:jc w:val="left"/>
        <w:rPr>
          <w:b w:val="0"/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="00752888">
        <w:rPr>
          <w:b w:val="0"/>
          <w:bCs/>
          <w:smallCaps w:val="0"/>
          <w:sz w:val="24"/>
        </w:rPr>
        <w:t xml:space="preserve">  </w:t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="00250EB3" w:rsidRPr="00C238E1">
        <w:rPr>
          <w:b w:val="0"/>
          <w:bCs/>
          <w:smallCaps w:val="0"/>
          <w:sz w:val="24"/>
        </w:rPr>
        <w:t>__________</w:t>
      </w:r>
    </w:p>
    <w:p w14:paraId="35FF919D" w14:textId="77777777" w:rsidR="00250EB3" w:rsidRPr="00250EB3" w:rsidRDefault="00250EB3" w:rsidP="00250EB3">
      <w:pPr>
        <w:pStyle w:val="Title"/>
        <w:jc w:val="left"/>
        <w:rPr>
          <w:b w:val="0"/>
          <w:bCs/>
          <w:smallCaps w:val="0"/>
          <w:sz w:val="8"/>
          <w:szCs w:val="8"/>
        </w:rPr>
      </w:pPr>
    </w:p>
    <w:p w14:paraId="2881F5F9" w14:textId="77777777" w:rsidR="00250EB3" w:rsidRPr="00250EB3" w:rsidRDefault="00250EB3" w:rsidP="00250EB3">
      <w:pPr>
        <w:pStyle w:val="Title"/>
        <w:jc w:val="left"/>
        <w:rPr>
          <w:b w:val="0"/>
          <w:bCs/>
          <w:smallCaps w:val="0"/>
          <w:sz w:val="24"/>
        </w:rPr>
      </w:pP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>
        <w:rPr>
          <w:b w:val="0"/>
          <w:bCs/>
          <w:smallCaps w:val="0"/>
          <w:sz w:val="24"/>
        </w:rPr>
        <w:t xml:space="preserve">  </w:t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 w:rsidRPr="00C238E1">
        <w:rPr>
          <w:b w:val="0"/>
          <w:bCs/>
          <w:smallCaps w:val="0"/>
          <w:sz w:val="24"/>
        </w:rPr>
        <w:tab/>
      </w:r>
      <w:r>
        <w:rPr>
          <w:bCs/>
          <w:smallCaps w:val="0"/>
          <w:sz w:val="24"/>
        </w:rPr>
        <w:t xml:space="preserve">    </w:t>
      </w:r>
      <w:r w:rsidR="005D296F">
        <w:rPr>
          <w:bCs/>
          <w:smallCaps w:val="0"/>
          <w:sz w:val="24"/>
        </w:rPr>
        <w:t>£ 638.95</w:t>
      </w:r>
    </w:p>
    <w:sectPr w:rsidR="00250EB3" w:rsidRPr="00250EB3" w:rsidSect="00012FB1">
      <w:type w:val="continuous"/>
      <w:pgSz w:w="11906" w:h="16838"/>
      <w:pgMar w:top="1135" w:right="1800" w:bottom="1440" w:left="1800" w:header="720" w:footer="720" w:gutter="0"/>
      <w:cols w:space="720" w:equalWidth="0">
        <w:col w:w="8306" w:space="7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C5"/>
    <w:rsid w:val="000016D3"/>
    <w:rsid w:val="00012FB1"/>
    <w:rsid w:val="00076DD9"/>
    <w:rsid w:val="000B0DDD"/>
    <w:rsid w:val="000F2EE1"/>
    <w:rsid w:val="00120DB6"/>
    <w:rsid w:val="001E04B7"/>
    <w:rsid w:val="00224786"/>
    <w:rsid w:val="00224A8F"/>
    <w:rsid w:val="00231C68"/>
    <w:rsid w:val="00250EB3"/>
    <w:rsid w:val="0028757C"/>
    <w:rsid w:val="002A61BD"/>
    <w:rsid w:val="002C08EE"/>
    <w:rsid w:val="002F6B7C"/>
    <w:rsid w:val="002F78DF"/>
    <w:rsid w:val="00352C3E"/>
    <w:rsid w:val="00380F91"/>
    <w:rsid w:val="00382EFE"/>
    <w:rsid w:val="003B6651"/>
    <w:rsid w:val="003B742A"/>
    <w:rsid w:val="003F741F"/>
    <w:rsid w:val="0040685B"/>
    <w:rsid w:val="00446449"/>
    <w:rsid w:val="00490047"/>
    <w:rsid w:val="00490D95"/>
    <w:rsid w:val="004D22A6"/>
    <w:rsid w:val="004E58F2"/>
    <w:rsid w:val="005146A7"/>
    <w:rsid w:val="00545320"/>
    <w:rsid w:val="005909BC"/>
    <w:rsid w:val="005A06F7"/>
    <w:rsid w:val="005A1F10"/>
    <w:rsid w:val="005B4D1B"/>
    <w:rsid w:val="005B4E81"/>
    <w:rsid w:val="005D296F"/>
    <w:rsid w:val="005E49FC"/>
    <w:rsid w:val="00614B45"/>
    <w:rsid w:val="00625ECF"/>
    <w:rsid w:val="00630F50"/>
    <w:rsid w:val="00643189"/>
    <w:rsid w:val="006500EE"/>
    <w:rsid w:val="006E21C1"/>
    <w:rsid w:val="006E3873"/>
    <w:rsid w:val="007042D9"/>
    <w:rsid w:val="00745B49"/>
    <w:rsid w:val="00752888"/>
    <w:rsid w:val="00794827"/>
    <w:rsid w:val="00797ED5"/>
    <w:rsid w:val="007C638C"/>
    <w:rsid w:val="007D6B37"/>
    <w:rsid w:val="007F7B06"/>
    <w:rsid w:val="008162E7"/>
    <w:rsid w:val="0085055C"/>
    <w:rsid w:val="008709BB"/>
    <w:rsid w:val="00877234"/>
    <w:rsid w:val="008C26F4"/>
    <w:rsid w:val="00912B52"/>
    <w:rsid w:val="009524E8"/>
    <w:rsid w:val="00960AC5"/>
    <w:rsid w:val="00996AA5"/>
    <w:rsid w:val="009A12C5"/>
    <w:rsid w:val="009B28A9"/>
    <w:rsid w:val="009C34C0"/>
    <w:rsid w:val="00A33A2D"/>
    <w:rsid w:val="00A365CF"/>
    <w:rsid w:val="00A5692E"/>
    <w:rsid w:val="00A914AD"/>
    <w:rsid w:val="00AE205C"/>
    <w:rsid w:val="00B149A5"/>
    <w:rsid w:val="00B37851"/>
    <w:rsid w:val="00B46F24"/>
    <w:rsid w:val="00B6420F"/>
    <w:rsid w:val="00B73436"/>
    <w:rsid w:val="00BD4760"/>
    <w:rsid w:val="00C10207"/>
    <w:rsid w:val="00C238E1"/>
    <w:rsid w:val="00C35BE0"/>
    <w:rsid w:val="00C419D2"/>
    <w:rsid w:val="00C57890"/>
    <w:rsid w:val="00C61652"/>
    <w:rsid w:val="00C62663"/>
    <w:rsid w:val="00C8503D"/>
    <w:rsid w:val="00C85391"/>
    <w:rsid w:val="00CA0AF4"/>
    <w:rsid w:val="00CA5654"/>
    <w:rsid w:val="00CA6DDE"/>
    <w:rsid w:val="00CC169E"/>
    <w:rsid w:val="00CE2D99"/>
    <w:rsid w:val="00CF571A"/>
    <w:rsid w:val="00D1306D"/>
    <w:rsid w:val="00D154AA"/>
    <w:rsid w:val="00D56C76"/>
    <w:rsid w:val="00D578EA"/>
    <w:rsid w:val="00D71674"/>
    <w:rsid w:val="00D74424"/>
    <w:rsid w:val="00D8663E"/>
    <w:rsid w:val="00D87612"/>
    <w:rsid w:val="00D9266C"/>
    <w:rsid w:val="00DB1134"/>
    <w:rsid w:val="00E731E6"/>
    <w:rsid w:val="00E8214B"/>
    <w:rsid w:val="00EC1996"/>
    <w:rsid w:val="00ED0A14"/>
    <w:rsid w:val="00ED4893"/>
    <w:rsid w:val="00EE57F3"/>
    <w:rsid w:val="00F00D08"/>
    <w:rsid w:val="00F0426C"/>
    <w:rsid w:val="00F66116"/>
    <w:rsid w:val="00FA343B"/>
    <w:rsid w:val="00FB666E"/>
    <w:rsid w:val="00FC134E"/>
    <w:rsid w:val="00FD5FAE"/>
    <w:rsid w:val="00FE1ACC"/>
    <w:rsid w:val="00FF089B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EFCE7"/>
  <w15:docId w15:val="{F6E45292-8CBA-4AEE-9C22-6DA2E690E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B37"/>
    <w:rPr>
      <w:lang w:eastAsia="en-US"/>
    </w:rPr>
  </w:style>
  <w:style w:type="paragraph" w:styleId="Heading1">
    <w:name w:val="heading 1"/>
    <w:basedOn w:val="Normal"/>
    <w:next w:val="Normal"/>
    <w:qFormat/>
    <w:rsid w:val="005146A7"/>
    <w:pPr>
      <w:keepNext/>
      <w:jc w:val="right"/>
      <w:outlineLvl w:val="0"/>
    </w:pPr>
    <w:rPr>
      <w:sz w:val="24"/>
    </w:rPr>
  </w:style>
  <w:style w:type="paragraph" w:styleId="Heading5">
    <w:name w:val="heading 5"/>
    <w:basedOn w:val="Normal"/>
    <w:next w:val="Normal"/>
    <w:link w:val="Heading5Char"/>
    <w:qFormat/>
    <w:rsid w:val="00960AC5"/>
    <w:pPr>
      <w:keepNext/>
      <w:jc w:val="both"/>
      <w:outlineLvl w:val="4"/>
    </w:pPr>
    <w:rPr>
      <w:b/>
      <w:bCs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146A7"/>
    <w:pPr>
      <w:jc w:val="center"/>
    </w:pPr>
    <w:rPr>
      <w:b/>
      <w:smallCaps/>
      <w:sz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652"/>
    <w:rPr>
      <w:rFonts w:ascii="Tahoma" w:hAnsi="Tahoma" w:cs="Tahoma"/>
      <w:sz w:val="16"/>
      <w:szCs w:val="16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FE1ACC"/>
    <w:pPr>
      <w:framePr w:w="7920" w:h="1980" w:hRule="exact" w:hSpace="180" w:wrap="auto" w:hAnchor="page" w:xAlign="center" w:yAlign="bottom"/>
      <w:ind w:left="2880"/>
    </w:pPr>
    <w:rPr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960AC5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960AC5"/>
    <w:rPr>
      <w:b/>
      <w:bCs/>
      <w:sz w:val="22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960AC5"/>
    <w:rPr>
      <w:b/>
      <w:smallCaps/>
      <w:sz w:val="3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%207\AppData\Roaming\Microsoft\Templates\GERMOE%20PARISH%20COUNCI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A8137-C088-49AB-AF6A-91C69AB1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GERMOE PARISH COUNCI1</Template>
  <TotalTime>0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GERMOE PARISH COUNCIL</vt:lpstr>
    </vt:vector>
  </TitlesOfParts>
  <Company>Haywards Agency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GERMOE PARISH COUNCIL</dc:title>
  <dc:creator>Win 7</dc:creator>
  <cp:lastModifiedBy>Germoe Parish-Clerk</cp:lastModifiedBy>
  <cp:revision>2</cp:revision>
  <cp:lastPrinted>2024-04-11T15:36:00Z</cp:lastPrinted>
  <dcterms:created xsi:type="dcterms:W3CDTF">2024-04-22T18:45:00Z</dcterms:created>
  <dcterms:modified xsi:type="dcterms:W3CDTF">2024-04-22T18:45:00Z</dcterms:modified>
</cp:coreProperties>
</file>